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B5D" w:rsidRDefault="00CA6B5D" w:rsidP="00CA6B5D">
      <w:pPr>
        <w:jc w:val="center"/>
        <w:rPr>
          <w:b/>
          <w:bCs/>
          <w:sz w:val="28"/>
          <w:szCs w:val="28"/>
        </w:rPr>
      </w:pPr>
    </w:p>
    <w:p w:rsidR="008847F3" w:rsidRDefault="008847F3" w:rsidP="00CA6B5D">
      <w:pPr>
        <w:jc w:val="center"/>
        <w:rPr>
          <w:b/>
          <w:bCs/>
          <w:sz w:val="28"/>
          <w:szCs w:val="28"/>
        </w:rPr>
      </w:pPr>
    </w:p>
    <w:p w:rsidR="008847F3" w:rsidRDefault="008847F3" w:rsidP="008847F3">
      <w:pPr>
        <w:ind w:left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8847F3">
        <w:rPr>
          <w:rFonts w:asciiTheme="minorHAnsi" w:hAnsiTheme="minorHAnsi"/>
          <w:b/>
          <w:bCs/>
          <w:sz w:val="24"/>
          <w:szCs w:val="24"/>
        </w:rPr>
        <w:t>TERMO DE RESPONSABILIDADE</w:t>
      </w:r>
    </w:p>
    <w:p w:rsidR="008847F3" w:rsidRDefault="008847F3" w:rsidP="008847F3">
      <w:pPr>
        <w:ind w:left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8847F3" w:rsidRPr="008847F3" w:rsidRDefault="008847F3" w:rsidP="008847F3">
      <w:pPr>
        <w:ind w:left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8847F3" w:rsidRDefault="008847F3" w:rsidP="008847F3">
      <w:pPr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Eu,  ___________________________________,  portador  do  documento  de identificação  n.º  ______________,  agente desportivo federado da modalidade de ________________ no clube _____________________________, declaro por minha honra, que:</w:t>
      </w:r>
    </w:p>
    <w:p w:rsidR="008847F3" w:rsidRPr="008847F3" w:rsidRDefault="008847F3" w:rsidP="008847F3">
      <w:pPr>
        <w:rPr>
          <w:rFonts w:asciiTheme="minorHAnsi" w:hAnsiTheme="minorHAnsi"/>
          <w:sz w:val="24"/>
          <w:szCs w:val="24"/>
        </w:rPr>
      </w:pPr>
    </w:p>
    <w:p w:rsidR="008847F3" w:rsidRPr="008847F3" w:rsidRDefault="008847F3" w:rsidP="008847F3">
      <w:pPr>
        <w:tabs>
          <w:tab w:val="left" w:pos="1134"/>
        </w:tabs>
        <w:ind w:left="1134" w:hanging="283"/>
        <w:jc w:val="both"/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1.  Adotarei um comportamento socialmente responsável, cumprindo de forma exemplar as medidas gerais recomendadas pela Direção-Geral da Saúde, na minha vida em sociedade e durante a prática desportiva, designadamente, a etiqueta respiratória, a higienização</w:t>
      </w:r>
      <w:r>
        <w:rPr>
          <w:rFonts w:asciiTheme="minorHAnsi" w:hAnsiTheme="minorHAnsi"/>
          <w:sz w:val="24"/>
          <w:szCs w:val="24"/>
        </w:rPr>
        <w:t xml:space="preserve"> </w:t>
      </w:r>
      <w:r w:rsidRPr="008847F3">
        <w:rPr>
          <w:rFonts w:asciiTheme="minorHAnsi" w:hAnsiTheme="minorHAnsi"/>
          <w:sz w:val="24"/>
          <w:szCs w:val="24"/>
        </w:rPr>
        <w:t>frequente das mãos, e, sempre que aplicável, o distanciamento físico e a utilização de máscara;</w:t>
      </w:r>
    </w:p>
    <w:p w:rsidR="008847F3" w:rsidRPr="008847F3" w:rsidRDefault="008847F3" w:rsidP="008847F3">
      <w:pPr>
        <w:tabs>
          <w:tab w:val="left" w:pos="1134"/>
        </w:tabs>
        <w:ind w:left="1134" w:hanging="283"/>
        <w:jc w:val="both"/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2.  Comprometo-me a utilizar máscara em todas as situações previstas e recomendadas pelas</w:t>
      </w:r>
      <w:r>
        <w:rPr>
          <w:rFonts w:asciiTheme="minorHAnsi" w:hAnsiTheme="minorHAnsi"/>
          <w:sz w:val="24"/>
          <w:szCs w:val="24"/>
        </w:rPr>
        <w:t xml:space="preserve"> </w:t>
      </w:r>
      <w:r w:rsidRPr="008847F3">
        <w:rPr>
          <w:rFonts w:asciiTheme="minorHAnsi" w:hAnsiTheme="minorHAnsi"/>
          <w:sz w:val="24"/>
          <w:szCs w:val="24"/>
        </w:rPr>
        <w:t>autoridades de saúde;</w:t>
      </w:r>
    </w:p>
    <w:p w:rsidR="008847F3" w:rsidRPr="008847F3" w:rsidRDefault="008847F3" w:rsidP="008847F3">
      <w:pPr>
        <w:tabs>
          <w:tab w:val="left" w:pos="1134"/>
        </w:tabs>
        <w:ind w:left="1134" w:hanging="283"/>
        <w:jc w:val="both"/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3. Monitorizarei os meus sinais e sintomas,</w:t>
      </w:r>
      <w:r>
        <w:rPr>
          <w:rFonts w:asciiTheme="minorHAnsi" w:hAnsiTheme="minorHAnsi"/>
          <w:sz w:val="24"/>
          <w:szCs w:val="24"/>
        </w:rPr>
        <w:t xml:space="preserve"> </w:t>
      </w:r>
      <w:r w:rsidRPr="008847F3">
        <w:rPr>
          <w:rFonts w:asciiTheme="minorHAnsi" w:hAnsiTheme="minorHAnsi"/>
          <w:sz w:val="24"/>
          <w:szCs w:val="24"/>
        </w:rPr>
        <w:t>nomeadamente febre, tosse e dificuldade respiratória, durante a prática desportiva, quer em contexto de treino quer em competição, em particular, nas vésperas e no dia do treino e competição;</w:t>
      </w:r>
    </w:p>
    <w:p w:rsidR="008847F3" w:rsidRPr="008847F3" w:rsidRDefault="008847F3" w:rsidP="008847F3">
      <w:pPr>
        <w:tabs>
          <w:tab w:val="left" w:pos="1134"/>
        </w:tabs>
        <w:ind w:left="1134" w:hanging="283"/>
        <w:jc w:val="both"/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4.  Informarei o meu clube ou federação, de imediato, relativamente a eventuais contactos com indivíduos suspeitos de COVID-19 ou com casos confirmados de infeção por SARS-CoV-2, bem como da manifestação de sinais e sintomas de COVID-19, nomeadamente febre, tosse, ou dificuldade respiratória. Aplicarei esta mesma regra a todos os elementos do meu agregado familiar;</w:t>
      </w:r>
    </w:p>
    <w:p w:rsidR="008847F3" w:rsidRPr="008847F3" w:rsidRDefault="008847F3" w:rsidP="008847F3">
      <w:pPr>
        <w:tabs>
          <w:tab w:val="left" w:pos="1134"/>
        </w:tabs>
        <w:ind w:left="1134" w:hanging="283"/>
        <w:jc w:val="both"/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5.  Aceito submeter-me a todos os testes e exames laboratoriais determinados pela equipa médica do meu clube, federação ou pelas Autoridades de Saúde;</w:t>
      </w:r>
    </w:p>
    <w:p w:rsidR="008847F3" w:rsidRDefault="008847F3" w:rsidP="008847F3">
      <w:pPr>
        <w:tabs>
          <w:tab w:val="left" w:pos="1134"/>
        </w:tabs>
        <w:ind w:left="1134" w:hanging="283"/>
        <w:jc w:val="both"/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6. Participarei, sempre que solicitado, nas iniciativas de cariz social e educativo de sensibilização de todos os agentes desportivos e da sociedade para a prevenção e controlo da COVID-19.</w:t>
      </w:r>
    </w:p>
    <w:p w:rsidR="008847F3" w:rsidRPr="008847F3" w:rsidRDefault="008847F3" w:rsidP="008847F3">
      <w:pPr>
        <w:tabs>
          <w:tab w:val="left" w:pos="1134"/>
        </w:tabs>
        <w:ind w:left="1134" w:hanging="283"/>
        <w:jc w:val="both"/>
        <w:rPr>
          <w:rFonts w:asciiTheme="minorHAnsi" w:hAnsiTheme="minorHAnsi"/>
          <w:sz w:val="24"/>
          <w:szCs w:val="24"/>
        </w:rPr>
      </w:pPr>
    </w:p>
    <w:p w:rsidR="008847F3" w:rsidRDefault="008847F3" w:rsidP="008847F3">
      <w:pPr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 xml:space="preserve">____ de _____________ </w:t>
      </w:r>
      <w:proofErr w:type="spellStart"/>
      <w:r w:rsidRPr="008847F3">
        <w:rPr>
          <w:rFonts w:asciiTheme="minorHAnsi" w:hAnsiTheme="minorHAnsi"/>
          <w:sz w:val="24"/>
          <w:szCs w:val="24"/>
        </w:rPr>
        <w:t>de</w:t>
      </w:r>
      <w:proofErr w:type="spellEnd"/>
      <w:r w:rsidRPr="008847F3">
        <w:rPr>
          <w:rFonts w:asciiTheme="minorHAnsi" w:hAnsiTheme="minorHAnsi"/>
          <w:sz w:val="24"/>
          <w:szCs w:val="24"/>
        </w:rPr>
        <w:t xml:space="preserve"> 202__</w:t>
      </w:r>
    </w:p>
    <w:p w:rsidR="008847F3" w:rsidRPr="008847F3" w:rsidRDefault="008847F3" w:rsidP="008847F3">
      <w:pPr>
        <w:rPr>
          <w:rFonts w:asciiTheme="minorHAnsi" w:hAnsiTheme="minorHAnsi"/>
          <w:sz w:val="24"/>
          <w:szCs w:val="24"/>
        </w:rPr>
      </w:pPr>
    </w:p>
    <w:p w:rsidR="008847F3" w:rsidRPr="008847F3" w:rsidRDefault="008847F3" w:rsidP="008847F3">
      <w:pPr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Assinatura: ___________________________________________________________________________</w:t>
      </w:r>
    </w:p>
    <w:p w:rsidR="0087759D" w:rsidRDefault="0087759D" w:rsidP="008847F3">
      <w:pPr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8847F3" w:rsidRDefault="008847F3" w:rsidP="008847F3">
      <w:pPr>
        <w:rPr>
          <w:rFonts w:asciiTheme="minorHAnsi" w:hAnsiTheme="minorHAnsi"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Assinatura do Encarregado de Educação (no caso de agentes desportivos menores de idade):</w:t>
      </w:r>
    </w:p>
    <w:p w:rsidR="0087759D" w:rsidRPr="008847F3" w:rsidRDefault="0087759D" w:rsidP="008847F3">
      <w:pPr>
        <w:rPr>
          <w:rFonts w:asciiTheme="minorHAnsi" w:hAnsiTheme="minorHAnsi"/>
          <w:sz w:val="24"/>
          <w:szCs w:val="24"/>
        </w:rPr>
      </w:pPr>
    </w:p>
    <w:p w:rsidR="008847F3" w:rsidRPr="008847F3" w:rsidRDefault="008847F3" w:rsidP="008847F3">
      <w:pPr>
        <w:rPr>
          <w:rFonts w:asciiTheme="minorHAnsi" w:hAnsiTheme="minorHAnsi"/>
          <w:b/>
          <w:bCs/>
          <w:sz w:val="24"/>
          <w:szCs w:val="24"/>
        </w:rPr>
      </w:pPr>
      <w:r w:rsidRPr="008847F3">
        <w:rPr>
          <w:rFonts w:asciiTheme="minorHAnsi" w:hAnsiTheme="minorHAnsi"/>
          <w:sz w:val="24"/>
          <w:szCs w:val="24"/>
        </w:rPr>
        <w:t>________________________________________</w:t>
      </w:r>
      <w:r w:rsidRPr="00C45A66">
        <w:rPr>
          <w:rFonts w:asciiTheme="minorHAnsi" w:hAnsiTheme="minorHAnsi"/>
          <w:sz w:val="24"/>
          <w:szCs w:val="24"/>
        </w:rPr>
        <w:t>___________________________________</w:t>
      </w:r>
    </w:p>
    <w:sectPr w:rsidR="008847F3" w:rsidRPr="008847F3" w:rsidSect="0093760F">
      <w:headerReference w:type="default" r:id="rId8"/>
      <w:footerReference w:type="even" r:id="rId9"/>
      <w:footerReference w:type="default" r:id="rId10"/>
      <w:footerReference w:type="first" r:id="rId11"/>
      <w:pgSz w:w="11909" w:h="16834" w:code="9"/>
      <w:pgMar w:top="238" w:right="1134" w:bottom="1843" w:left="1134" w:header="720" w:footer="88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6351" w:rsidRDefault="00356351">
      <w:r>
        <w:separator/>
      </w:r>
    </w:p>
  </w:endnote>
  <w:endnote w:type="continuationSeparator" w:id="0">
    <w:p w:rsidR="00356351" w:rsidRDefault="00356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3DD" w:rsidRDefault="00E752C5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5E73D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E73DD">
      <w:rPr>
        <w:rStyle w:val="Nmerodepgina"/>
      </w:rPr>
      <w:t>0</w:t>
    </w:r>
    <w:r>
      <w:rPr>
        <w:rStyle w:val="Nmerodepgina"/>
      </w:rPr>
      <w:fldChar w:fldCharType="end"/>
    </w:r>
  </w:p>
  <w:p w:rsidR="005E73DD" w:rsidRDefault="005E73D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3DD" w:rsidRDefault="005E73DD" w:rsidP="003C4791">
    <w:pPr>
      <w:pStyle w:val="Endereodoremetente"/>
      <w:pBdr>
        <w:bottom w:val="single" w:sz="4" w:space="1" w:color="auto"/>
      </w:pBdr>
      <w:jc w:val="center"/>
      <w:rPr>
        <w:rFonts w:cs="Arial"/>
      </w:rPr>
    </w:pPr>
    <w:r>
      <w:rPr>
        <w:rFonts w:cs="Arial"/>
        <w:noProof/>
        <w:lang w:eastAsia="pt-P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-156011</wp:posOffset>
          </wp:positionH>
          <wp:positionV relativeFrom="margin">
            <wp:posOffset>7497278</wp:posOffset>
          </wp:positionV>
          <wp:extent cx="6409024" cy="4056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rodap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4866" cy="460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E07A4">
      <w:rPr>
        <w:rFonts w:cs="Arial"/>
        <w:noProof/>
        <w:lang w:eastAsia="pt-PT"/>
      </w:rPr>
      <w:t xml:space="preserve"> </w:t>
    </w:r>
    <w:r>
      <w:rPr>
        <w:rFonts w:cs="Arial"/>
      </w:rPr>
      <w:t xml:space="preserve">              </w:t>
    </w:r>
  </w:p>
  <w:p w:rsidR="005E73DD" w:rsidRPr="001604B0" w:rsidRDefault="005E73DD" w:rsidP="00A40C5F">
    <w:pPr>
      <w:pStyle w:val="Rodap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>Estrada da Luz n.º 30 A</w:t>
    </w:r>
    <w:r w:rsidRPr="001604B0">
      <w:rPr>
        <w:rFonts w:cs="Arial"/>
        <w:color w:val="333333"/>
      </w:rPr>
      <w:t xml:space="preserve"> .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r w:rsidRPr="001604B0">
      <w:rPr>
        <w:rFonts w:cs="Arial"/>
        <w:color w:val="333333"/>
      </w:rPr>
      <w:t>Lisboa . Portugal . Telf: +351 21 814 11 45 . Fax: +351 21 814 29 50</w:t>
    </w:r>
  </w:p>
  <w:p w:rsidR="005E73DD" w:rsidRPr="00447069" w:rsidRDefault="005E73DD" w:rsidP="00A40C5F">
    <w:pPr>
      <w:pStyle w:val="Rodap"/>
      <w:spacing w:before="0"/>
      <w:ind w:left="0"/>
      <w:jc w:val="center"/>
      <w:rPr>
        <w:color w:val="333333"/>
      </w:rPr>
    </w:pPr>
    <w:r w:rsidRPr="001604B0">
      <w:t xml:space="preserve">Contribuinte Fiscal N.º 501 381 074 . E-mail: </w:t>
    </w:r>
    <w:hyperlink r:id="rId2" w:history="1">
      <w:r w:rsidRPr="00090AE9">
        <w:rPr>
          <w:rStyle w:val="Hiperligao"/>
          <w:rFonts w:cs="Arial"/>
        </w:rPr>
        <w:t>gympor@gympor.com</w:t>
      </w:r>
    </w:hyperlink>
    <w:r>
      <w:t xml:space="preserve"> </w:t>
    </w:r>
    <w:r w:rsidRPr="001604B0">
      <w:t xml:space="preserve">. </w:t>
    </w:r>
    <w:hyperlink r:id="rId3" w:history="1">
      <w:r w:rsidRPr="00B11F9A">
        <w:rPr>
          <w:rStyle w:val="Hiperligao"/>
          <w:rFonts w:cs="Arial"/>
        </w:rPr>
        <w:t>www.fgp-ginastica.pt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869" w:rsidRDefault="00607869" w:rsidP="00607869">
    <w:pPr>
      <w:pStyle w:val="Endereodoremetente"/>
      <w:pBdr>
        <w:bottom w:val="single" w:sz="4" w:space="1" w:color="auto"/>
      </w:pBdr>
      <w:jc w:val="center"/>
      <w:rPr>
        <w:rFonts w:cs="Arial"/>
      </w:rPr>
    </w:pPr>
    <w:r>
      <w:rPr>
        <w:rFonts w:cs="Arial"/>
        <w:noProof/>
        <w:lang w:eastAsia="pt-P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22225</wp:posOffset>
          </wp:positionH>
          <wp:positionV relativeFrom="margin">
            <wp:posOffset>8360146</wp:posOffset>
          </wp:positionV>
          <wp:extent cx="6194159" cy="3780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94159" cy="37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cs="Arial"/>
      </w:rPr>
      <w:t xml:space="preserve">              </w:t>
    </w:r>
  </w:p>
  <w:p w:rsidR="00607869" w:rsidRPr="001604B0" w:rsidRDefault="00607869" w:rsidP="00607869">
    <w:pPr>
      <w:pStyle w:val="Rodap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>Estrada da Luz n.º 30 A</w:t>
    </w:r>
    <w:r w:rsidRPr="001604B0">
      <w:rPr>
        <w:rFonts w:cs="Arial"/>
        <w:color w:val="333333"/>
      </w:rPr>
      <w:t xml:space="preserve"> .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r w:rsidRPr="001604B0">
      <w:rPr>
        <w:rFonts w:cs="Arial"/>
        <w:color w:val="333333"/>
      </w:rPr>
      <w:t>Lisboa . Portugal . Telf: +351 21 814 11 45 . Fax: +351 21 814 29 50</w:t>
    </w:r>
  </w:p>
  <w:p w:rsidR="00607869" w:rsidRPr="00447069" w:rsidRDefault="00607869" w:rsidP="00607869">
    <w:pPr>
      <w:pStyle w:val="Rodap"/>
      <w:spacing w:before="0"/>
      <w:ind w:left="0"/>
      <w:jc w:val="center"/>
      <w:rPr>
        <w:color w:val="333333"/>
      </w:rPr>
    </w:pPr>
    <w:r w:rsidRPr="001604B0">
      <w:t xml:space="preserve">Contribuinte Fiscal N.º 501 381 074 . E-mail: </w:t>
    </w:r>
    <w:hyperlink r:id="rId2" w:history="1">
      <w:r w:rsidRPr="00090AE9">
        <w:rPr>
          <w:rStyle w:val="Hiperligao"/>
          <w:rFonts w:cs="Arial"/>
        </w:rPr>
        <w:t>gympor@gympor.com</w:t>
      </w:r>
    </w:hyperlink>
    <w:r>
      <w:t xml:space="preserve"> </w:t>
    </w:r>
    <w:r w:rsidRPr="001604B0">
      <w:t xml:space="preserve">. </w:t>
    </w:r>
    <w:hyperlink r:id="rId3" w:history="1">
      <w:r w:rsidRPr="00B11F9A">
        <w:rPr>
          <w:rStyle w:val="Hiperligao"/>
          <w:rFonts w:cs="Arial"/>
        </w:rPr>
        <w:t>www.fgp-ginastica.pt</w:t>
      </w:r>
    </w:hyperlink>
    <w:r>
      <w:t xml:space="preserve"> </w:t>
    </w:r>
  </w:p>
  <w:p w:rsidR="005E73DD" w:rsidRDefault="005E73DD" w:rsidP="00607869">
    <w:pPr>
      <w:pStyle w:val="Endereodoremeten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6351" w:rsidRDefault="00356351">
      <w:r>
        <w:separator/>
      </w:r>
    </w:p>
  </w:footnote>
  <w:footnote w:type="continuationSeparator" w:id="0">
    <w:p w:rsidR="00356351" w:rsidRDefault="00356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11" w:type="dxa"/>
      <w:tblInd w:w="144" w:type="dxa"/>
      <w:tblLayout w:type="fixed"/>
      <w:tblCellMar>
        <w:left w:w="144" w:type="dxa"/>
        <w:right w:w="144" w:type="dxa"/>
      </w:tblCellMar>
      <w:tblLook w:val="0000" w:firstRow="0" w:lastRow="0" w:firstColumn="0" w:lastColumn="0" w:noHBand="0" w:noVBand="0"/>
    </w:tblPr>
    <w:tblGrid>
      <w:gridCol w:w="7219"/>
      <w:gridCol w:w="2692"/>
    </w:tblGrid>
    <w:tr w:rsidR="005E73DD" w:rsidTr="00592DD4">
      <w:trPr>
        <w:trHeight w:val="1567"/>
      </w:trPr>
      <w:tc>
        <w:tcPr>
          <w:tcW w:w="7219" w:type="dxa"/>
        </w:tcPr>
        <w:tbl>
          <w:tblPr>
            <w:tblW w:w="9911" w:type="dxa"/>
            <w:tblLayout w:type="fixed"/>
            <w:tblCellMar>
              <w:left w:w="144" w:type="dxa"/>
              <w:right w:w="144" w:type="dxa"/>
            </w:tblCellMar>
            <w:tblLook w:val="0000" w:firstRow="0" w:lastRow="0" w:firstColumn="0" w:lastColumn="0" w:noHBand="0" w:noVBand="0"/>
          </w:tblPr>
          <w:tblGrid>
            <w:gridCol w:w="5673"/>
            <w:gridCol w:w="4238"/>
          </w:tblGrid>
          <w:tr w:rsidR="005E73DD" w:rsidTr="005E73DD">
            <w:trPr>
              <w:trHeight w:val="1567"/>
            </w:trPr>
            <w:tc>
              <w:tcPr>
                <w:tcW w:w="5673" w:type="dxa"/>
              </w:tcPr>
              <w:p w:rsidR="005E73DD" w:rsidRPr="001604B0" w:rsidRDefault="005E73DD" w:rsidP="005E73DD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32"/>
                  </w:rPr>
                </w:pPr>
                <w:r w:rsidRPr="001604B0">
                  <w:rPr>
                    <w:rFonts w:ascii="Gill Sans MT" w:hAnsi="Gill Sans MT" w:cs="Arial"/>
                    <w:b/>
                    <w:bCs/>
                    <w:color w:val="333333"/>
                    <w:sz w:val="32"/>
                  </w:rPr>
                  <w:t>Federação de Ginástica de Portugal</w:t>
                </w:r>
              </w:p>
              <w:p w:rsidR="005E73DD" w:rsidRDefault="005E73DD" w:rsidP="005E73DD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</w:pPr>
                <w:r w:rsidRPr="001604B0"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  <w:t>Instituição de Utilidade Pública e Utilidade Pública Desportiva</w:t>
                </w:r>
              </w:p>
              <w:p w:rsidR="005E73DD" w:rsidRPr="001604B0" w:rsidRDefault="005E73DD" w:rsidP="005E73DD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</w:pPr>
                <w:r w:rsidRPr="001604B0">
                  <w:rPr>
                    <w:rFonts w:ascii="Gill Sans MT" w:hAnsi="Gill Sans MT" w:cs="Arial"/>
                    <w:b/>
                    <w:color w:val="333333"/>
                  </w:rPr>
                  <w:t>Fundada em: 1950</w:t>
                </w:r>
              </w:p>
              <w:p w:rsidR="005E73DD" w:rsidRPr="00A40C5F" w:rsidRDefault="005E73DD" w:rsidP="005E73DD">
                <w:pPr>
                  <w:pStyle w:val="Endereodoremetente"/>
                  <w:rPr>
                    <w:rFonts w:ascii="Gill Sans MT" w:hAnsi="Gill Sans MT" w:cs="Arial"/>
                    <w:bCs/>
                    <w:color w:val="333333"/>
                    <w:szCs w:val="16"/>
                  </w:rPr>
                </w:pPr>
              </w:p>
              <w:p w:rsidR="005E73DD" w:rsidRDefault="005E73DD" w:rsidP="005E73DD">
                <w:pPr>
                  <w:pStyle w:val="Endereodoremetente"/>
                  <w:spacing w:line="240" w:lineRule="auto"/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Filiada na:</w:t>
                </w:r>
              </w:p>
              <w:p w:rsidR="005E73DD" w:rsidRDefault="005E73DD" w:rsidP="005E73DD">
                <w:pPr>
                  <w:pStyle w:val="Endereodoremetente"/>
                  <w:rPr>
                    <w:rFonts w:ascii="Gill Sans MT" w:hAnsi="Gill Sans MT"/>
                    <w:sz w:val="14"/>
                    <w:szCs w:val="14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Federação Internacional de Ginástica (FIG), União Europeia de Ginástica (UEG), União Ibero-Americana de Ginástica (UIAG)</w:t>
                </w:r>
                <w:r w:rsidR="00597147"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,</w:t>
                </w: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 xml:space="preserve"> na </w:t>
                </w:r>
                <w:r>
                  <w:rPr>
                    <w:rFonts w:ascii="Gill Sans MT" w:hAnsi="Gill Sans MT"/>
                    <w:sz w:val="14"/>
                    <w:szCs w:val="14"/>
                  </w:rPr>
                  <w:t>Federação Internacional de Desporto para Todos (FISpT)</w:t>
                </w:r>
                <w:r w:rsidR="00597147">
                  <w:rPr>
                    <w:rFonts w:ascii="Gill Sans MT" w:hAnsi="Gill Sans MT"/>
                    <w:sz w:val="14"/>
                    <w:szCs w:val="14"/>
                  </w:rPr>
                  <w:t xml:space="preserve"> e na Confederação Mediterrânea de Ginástica - COMEGYM</w:t>
                </w:r>
              </w:p>
              <w:p w:rsidR="005E73DD" w:rsidRDefault="005E73DD" w:rsidP="005E73DD">
                <w:pPr>
                  <w:pStyle w:val="Endereodoremetente"/>
                  <w:rPr>
                    <w:rFonts w:ascii="Gill Sans MT" w:hAnsi="Gill Sans MT"/>
                    <w:sz w:val="14"/>
                    <w:szCs w:val="14"/>
                  </w:rPr>
                </w:pPr>
                <w:r>
                  <w:rPr>
                    <w:rFonts w:ascii="Gill Sans MT" w:hAnsi="Gill Sans MT"/>
                    <w:sz w:val="14"/>
                    <w:szCs w:val="14"/>
                  </w:rPr>
                  <w:t>Membro do:</w:t>
                </w:r>
              </w:p>
              <w:p w:rsidR="005E73DD" w:rsidRPr="0090232A" w:rsidRDefault="005E73DD" w:rsidP="005E73DD">
                <w:pPr>
                  <w:pStyle w:val="Endereodoremetente"/>
                  <w:rPr>
                    <w:rFonts w:ascii="Gill Sans MT" w:hAnsi="Gill Sans MT" w:cs="Arial"/>
                    <w:bCs/>
                    <w:sz w:val="18"/>
                    <w:szCs w:val="18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Comité Olímpico de Portugal (COP) e Comité Paralímpico de Portugal (CPP)</w:t>
                </w:r>
              </w:p>
            </w:tc>
            <w:tc>
              <w:tcPr>
                <w:tcW w:w="4238" w:type="dxa"/>
                <w:vAlign w:val="center"/>
              </w:tcPr>
              <w:p w:rsidR="005E73DD" w:rsidRDefault="005E73DD" w:rsidP="005E73DD">
                <w:pPr>
                  <w:pStyle w:val="Endereodoremetente"/>
                  <w:jc w:val="center"/>
                  <w:rPr>
                    <w:rFonts w:cs="Arial"/>
                  </w:rPr>
                </w:pPr>
                <w:r>
                  <w:rPr>
                    <w:rFonts w:cs="Arial"/>
                    <w:noProof/>
                    <w:lang w:eastAsia="pt-PT"/>
                  </w:rPr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0</wp:posOffset>
                      </wp:positionV>
                      <wp:extent cx="2352675" cy="1181100"/>
                      <wp:effectExtent l="0" t="0" r="0" b="0"/>
                      <wp:wrapNone/>
                      <wp:docPr id="1" name="Imagem 1" descr="C:\Users\susanasousa\Desktop\FGP_JSCasa\Logotipo\Logo FGP_JSCasa_horizont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usanasousa\Desktop\FGP_JSCasa\Logotipo\Logo FGP_JSCasa_horizontal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267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5E73DD" w:rsidRPr="001604B0" w:rsidRDefault="005E73DD" w:rsidP="005E73DD">
                <w:pPr>
                  <w:pStyle w:val="Endereodoremetente"/>
                  <w:jc w:val="center"/>
                  <w:rPr>
                    <w:rFonts w:ascii="Gill Sans MT" w:hAnsi="Gill Sans MT" w:cs="Arial"/>
                    <w:b/>
                    <w:color w:val="333333"/>
                  </w:rPr>
                </w:pPr>
              </w:p>
            </w:tc>
          </w:tr>
        </w:tbl>
        <w:p w:rsidR="005E73DD" w:rsidRPr="0090232A" w:rsidRDefault="005E73DD" w:rsidP="00C24CF9">
          <w:pPr>
            <w:pStyle w:val="Endereodoremetente"/>
            <w:rPr>
              <w:rFonts w:ascii="Gill Sans MT" w:hAnsi="Gill Sans MT" w:cs="Arial"/>
              <w:bCs/>
              <w:sz w:val="18"/>
              <w:szCs w:val="18"/>
            </w:rPr>
          </w:pPr>
        </w:p>
      </w:tc>
      <w:tc>
        <w:tcPr>
          <w:tcW w:w="2692" w:type="dxa"/>
        </w:tcPr>
        <w:p w:rsidR="005E73DD" w:rsidRPr="001604B0" w:rsidRDefault="005E73DD" w:rsidP="00A40C5F">
          <w:pPr>
            <w:pStyle w:val="Endereodoremetente"/>
            <w:jc w:val="center"/>
            <w:rPr>
              <w:rFonts w:ascii="Gill Sans MT" w:hAnsi="Gill Sans MT" w:cs="Arial"/>
              <w:b/>
              <w:color w:val="333333"/>
            </w:rPr>
          </w:pPr>
        </w:p>
      </w:tc>
    </w:tr>
  </w:tbl>
  <w:p w:rsidR="005E73DD" w:rsidRPr="00A40C5F" w:rsidRDefault="005E73DD" w:rsidP="004F6E1E">
    <w:pPr>
      <w:pStyle w:val="Cabealho"/>
      <w:spacing w:after="0" w:line="240" w:lineRule="auto"/>
      <w:ind w:left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A6C8F8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D68AA0C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C02FBC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DA5D8A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B1C1D5A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56B1C4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0CAB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B40C3E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121C1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4C37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E6DD2"/>
    <w:multiLevelType w:val="hybridMultilevel"/>
    <w:tmpl w:val="9D8EE3EC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1" w15:restartNumberingAfterBreak="0">
    <w:nsid w:val="05344E34"/>
    <w:multiLevelType w:val="hybridMultilevel"/>
    <w:tmpl w:val="A1A837F0"/>
    <w:lvl w:ilvl="0" w:tplc="58089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0F584E44"/>
    <w:multiLevelType w:val="hybridMultilevel"/>
    <w:tmpl w:val="73F02C9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0A24F02"/>
    <w:multiLevelType w:val="hybridMultilevel"/>
    <w:tmpl w:val="A1A837F0"/>
    <w:lvl w:ilvl="0" w:tplc="58089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0CA5249"/>
    <w:multiLevelType w:val="hybridMultilevel"/>
    <w:tmpl w:val="0B365E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1168FA"/>
    <w:multiLevelType w:val="hybridMultilevel"/>
    <w:tmpl w:val="F33AC3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5172C"/>
    <w:multiLevelType w:val="hybridMultilevel"/>
    <w:tmpl w:val="4A96AF3E"/>
    <w:lvl w:ilvl="0" w:tplc="0816000F">
      <w:start w:val="1"/>
      <w:numFmt w:val="decimal"/>
      <w:lvlText w:val="%1."/>
      <w:lvlJc w:val="left"/>
      <w:pPr>
        <w:ind w:left="862" w:hanging="360"/>
      </w:pPr>
    </w:lvl>
    <w:lvl w:ilvl="1" w:tplc="08160019" w:tentative="1">
      <w:start w:val="1"/>
      <w:numFmt w:val="lowerLetter"/>
      <w:lvlText w:val="%2."/>
      <w:lvlJc w:val="left"/>
      <w:pPr>
        <w:ind w:left="1582" w:hanging="360"/>
      </w:pPr>
    </w:lvl>
    <w:lvl w:ilvl="2" w:tplc="0816001B" w:tentative="1">
      <w:start w:val="1"/>
      <w:numFmt w:val="lowerRoman"/>
      <w:lvlText w:val="%3."/>
      <w:lvlJc w:val="right"/>
      <w:pPr>
        <w:ind w:left="2302" w:hanging="180"/>
      </w:pPr>
    </w:lvl>
    <w:lvl w:ilvl="3" w:tplc="0816000F" w:tentative="1">
      <w:start w:val="1"/>
      <w:numFmt w:val="decimal"/>
      <w:lvlText w:val="%4."/>
      <w:lvlJc w:val="left"/>
      <w:pPr>
        <w:ind w:left="3022" w:hanging="360"/>
      </w:pPr>
    </w:lvl>
    <w:lvl w:ilvl="4" w:tplc="08160019" w:tentative="1">
      <w:start w:val="1"/>
      <w:numFmt w:val="lowerLetter"/>
      <w:lvlText w:val="%5."/>
      <w:lvlJc w:val="left"/>
      <w:pPr>
        <w:ind w:left="3742" w:hanging="360"/>
      </w:pPr>
    </w:lvl>
    <w:lvl w:ilvl="5" w:tplc="0816001B" w:tentative="1">
      <w:start w:val="1"/>
      <w:numFmt w:val="lowerRoman"/>
      <w:lvlText w:val="%6."/>
      <w:lvlJc w:val="right"/>
      <w:pPr>
        <w:ind w:left="4462" w:hanging="180"/>
      </w:pPr>
    </w:lvl>
    <w:lvl w:ilvl="6" w:tplc="0816000F" w:tentative="1">
      <w:start w:val="1"/>
      <w:numFmt w:val="decimal"/>
      <w:lvlText w:val="%7."/>
      <w:lvlJc w:val="left"/>
      <w:pPr>
        <w:ind w:left="5182" w:hanging="360"/>
      </w:pPr>
    </w:lvl>
    <w:lvl w:ilvl="7" w:tplc="08160019" w:tentative="1">
      <w:start w:val="1"/>
      <w:numFmt w:val="lowerLetter"/>
      <w:lvlText w:val="%8."/>
      <w:lvlJc w:val="left"/>
      <w:pPr>
        <w:ind w:left="5902" w:hanging="360"/>
      </w:pPr>
    </w:lvl>
    <w:lvl w:ilvl="8" w:tplc="08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1BBA6F6C"/>
    <w:multiLevelType w:val="hybridMultilevel"/>
    <w:tmpl w:val="CA04A8C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EF70F82"/>
    <w:multiLevelType w:val="hybridMultilevel"/>
    <w:tmpl w:val="3F9A54A8"/>
    <w:lvl w:ilvl="0" w:tplc="0816000F">
      <w:start w:val="1"/>
      <w:numFmt w:val="decimal"/>
      <w:lvlText w:val="%1."/>
      <w:lvlJc w:val="left"/>
      <w:pPr>
        <w:ind w:left="1287" w:hanging="360"/>
      </w:p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6A07F7D"/>
    <w:multiLevelType w:val="hybridMultilevel"/>
    <w:tmpl w:val="469EAEC8"/>
    <w:lvl w:ilvl="0" w:tplc="08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294A2B51"/>
    <w:multiLevelType w:val="hybridMultilevel"/>
    <w:tmpl w:val="60B44C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E3401"/>
    <w:multiLevelType w:val="hybridMultilevel"/>
    <w:tmpl w:val="28FC9778"/>
    <w:lvl w:ilvl="0" w:tplc="0314759A">
      <w:start w:val="1"/>
      <w:numFmt w:val="bullet"/>
      <w:lvlText w:val="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346B3188"/>
    <w:multiLevelType w:val="hybridMultilevel"/>
    <w:tmpl w:val="CB8EBC26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3" w15:restartNumberingAfterBreak="0">
    <w:nsid w:val="35BB1803"/>
    <w:multiLevelType w:val="hybridMultilevel"/>
    <w:tmpl w:val="6400AF18"/>
    <w:lvl w:ilvl="0" w:tplc="584E0280">
      <w:start w:val="1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915" w:hanging="360"/>
      </w:pPr>
    </w:lvl>
    <w:lvl w:ilvl="2" w:tplc="0816001B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24" w15:restartNumberingAfterBreak="0">
    <w:nsid w:val="3F862AA3"/>
    <w:multiLevelType w:val="hybridMultilevel"/>
    <w:tmpl w:val="E550B6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61501"/>
    <w:multiLevelType w:val="hybridMultilevel"/>
    <w:tmpl w:val="EAF2D9D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6087D"/>
    <w:multiLevelType w:val="hybridMultilevel"/>
    <w:tmpl w:val="A09C32D4"/>
    <w:lvl w:ilvl="0" w:tplc="0816001B">
      <w:start w:val="1"/>
      <w:numFmt w:val="lowerRoman"/>
      <w:lvlText w:val="%1."/>
      <w:lvlJc w:val="right"/>
      <w:pPr>
        <w:ind w:left="1776" w:hanging="360"/>
      </w:pPr>
    </w:lvl>
    <w:lvl w:ilvl="1" w:tplc="08160019" w:tentative="1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5EF936CC"/>
    <w:multiLevelType w:val="hybridMultilevel"/>
    <w:tmpl w:val="BEB4A6E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7C4F8B"/>
    <w:multiLevelType w:val="hybridMultilevel"/>
    <w:tmpl w:val="298A09E2"/>
    <w:lvl w:ilvl="0" w:tplc="50F06A4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EA5561"/>
    <w:multiLevelType w:val="hybridMultilevel"/>
    <w:tmpl w:val="55C264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46D67"/>
    <w:multiLevelType w:val="hybridMultilevel"/>
    <w:tmpl w:val="AF445F24"/>
    <w:lvl w:ilvl="0" w:tplc="08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D51F52"/>
    <w:multiLevelType w:val="hybridMultilevel"/>
    <w:tmpl w:val="84BCA466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32" w15:restartNumberingAfterBreak="0">
    <w:nsid w:val="6FC82B31"/>
    <w:multiLevelType w:val="hybridMultilevel"/>
    <w:tmpl w:val="6DF8492C"/>
    <w:lvl w:ilvl="0" w:tplc="0816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3" w15:restartNumberingAfterBreak="0">
    <w:nsid w:val="73184101"/>
    <w:multiLevelType w:val="hybridMultilevel"/>
    <w:tmpl w:val="1BA0227A"/>
    <w:lvl w:ilvl="0" w:tplc="08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5C84DDC"/>
    <w:multiLevelType w:val="hybridMultilevel"/>
    <w:tmpl w:val="AAAC224E"/>
    <w:lvl w:ilvl="0" w:tplc="B71C2A56">
      <w:start w:val="1"/>
      <w:numFmt w:val="lowerRoman"/>
      <w:lvlText w:val="%1."/>
      <w:lvlJc w:val="left"/>
      <w:pPr>
        <w:ind w:left="178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2"/>
  </w:num>
  <w:num w:numId="13">
    <w:abstractNumId w:val="18"/>
  </w:num>
  <w:num w:numId="14">
    <w:abstractNumId w:val="13"/>
  </w:num>
  <w:num w:numId="15">
    <w:abstractNumId w:val="33"/>
  </w:num>
  <w:num w:numId="16">
    <w:abstractNumId w:val="16"/>
  </w:num>
  <w:num w:numId="17">
    <w:abstractNumId w:val="11"/>
  </w:num>
  <w:num w:numId="18">
    <w:abstractNumId w:val="28"/>
  </w:num>
  <w:num w:numId="19">
    <w:abstractNumId w:val="30"/>
  </w:num>
  <w:num w:numId="20">
    <w:abstractNumId w:val="26"/>
  </w:num>
  <w:num w:numId="21">
    <w:abstractNumId w:val="34"/>
  </w:num>
  <w:num w:numId="22">
    <w:abstractNumId w:val="14"/>
  </w:num>
  <w:num w:numId="23">
    <w:abstractNumId w:val="15"/>
  </w:num>
  <w:num w:numId="24">
    <w:abstractNumId w:val="32"/>
  </w:num>
  <w:num w:numId="25">
    <w:abstractNumId w:val="22"/>
  </w:num>
  <w:num w:numId="26">
    <w:abstractNumId w:val="10"/>
  </w:num>
  <w:num w:numId="27">
    <w:abstractNumId w:val="31"/>
  </w:num>
  <w:num w:numId="28">
    <w:abstractNumId w:val="20"/>
  </w:num>
  <w:num w:numId="29">
    <w:abstractNumId w:val="29"/>
  </w:num>
  <w:num w:numId="30">
    <w:abstractNumId w:val="24"/>
  </w:num>
  <w:num w:numId="31">
    <w:abstractNumId w:val="19"/>
  </w:num>
  <w:num w:numId="32">
    <w:abstractNumId w:val="23"/>
  </w:num>
  <w:num w:numId="33">
    <w:abstractNumId w:val="27"/>
  </w:num>
  <w:num w:numId="34">
    <w:abstractNumId w:val="25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65"/>
    <w:rsid w:val="00012A7E"/>
    <w:rsid w:val="00020544"/>
    <w:rsid w:val="00026651"/>
    <w:rsid w:val="00043F5A"/>
    <w:rsid w:val="00045AB7"/>
    <w:rsid w:val="00055ACC"/>
    <w:rsid w:val="000651D4"/>
    <w:rsid w:val="000657E9"/>
    <w:rsid w:val="00065E7F"/>
    <w:rsid w:val="000666FF"/>
    <w:rsid w:val="00066F4F"/>
    <w:rsid w:val="00073594"/>
    <w:rsid w:val="00075D8A"/>
    <w:rsid w:val="000863D6"/>
    <w:rsid w:val="000A0EB2"/>
    <w:rsid w:val="000A7D62"/>
    <w:rsid w:val="000B206B"/>
    <w:rsid w:val="000C0B61"/>
    <w:rsid w:val="000C3F80"/>
    <w:rsid w:val="000D0016"/>
    <w:rsid w:val="000D6C0B"/>
    <w:rsid w:val="000D7016"/>
    <w:rsid w:val="000E2D98"/>
    <w:rsid w:val="000E69F1"/>
    <w:rsid w:val="001024EC"/>
    <w:rsid w:val="00105081"/>
    <w:rsid w:val="0010569D"/>
    <w:rsid w:val="001174EF"/>
    <w:rsid w:val="00120B14"/>
    <w:rsid w:val="0012169B"/>
    <w:rsid w:val="00122ADA"/>
    <w:rsid w:val="00122E3D"/>
    <w:rsid w:val="0012688D"/>
    <w:rsid w:val="001411A0"/>
    <w:rsid w:val="001451AE"/>
    <w:rsid w:val="001604B0"/>
    <w:rsid w:val="00172921"/>
    <w:rsid w:val="00185EF1"/>
    <w:rsid w:val="001935BC"/>
    <w:rsid w:val="001939E5"/>
    <w:rsid w:val="00195F19"/>
    <w:rsid w:val="001B2365"/>
    <w:rsid w:val="001B4E5D"/>
    <w:rsid w:val="001C0873"/>
    <w:rsid w:val="001D1E4E"/>
    <w:rsid w:val="001E3D2E"/>
    <w:rsid w:val="001E4192"/>
    <w:rsid w:val="001E7488"/>
    <w:rsid w:val="001F5B9F"/>
    <w:rsid w:val="00221441"/>
    <w:rsid w:val="00221EA1"/>
    <w:rsid w:val="002327E1"/>
    <w:rsid w:val="00232949"/>
    <w:rsid w:val="00241354"/>
    <w:rsid w:val="00261604"/>
    <w:rsid w:val="00271096"/>
    <w:rsid w:val="002763A6"/>
    <w:rsid w:val="002824ED"/>
    <w:rsid w:val="002927E7"/>
    <w:rsid w:val="002A0444"/>
    <w:rsid w:val="002A4FCE"/>
    <w:rsid w:val="002A6D9B"/>
    <w:rsid w:val="002B4DA9"/>
    <w:rsid w:val="002C71DA"/>
    <w:rsid w:val="002D6CC7"/>
    <w:rsid w:val="002E4CFF"/>
    <w:rsid w:val="002F13E7"/>
    <w:rsid w:val="002F22DD"/>
    <w:rsid w:val="003178C8"/>
    <w:rsid w:val="0034172E"/>
    <w:rsid w:val="00342CEE"/>
    <w:rsid w:val="00346C63"/>
    <w:rsid w:val="00347EB8"/>
    <w:rsid w:val="00356351"/>
    <w:rsid w:val="0036471A"/>
    <w:rsid w:val="003A0474"/>
    <w:rsid w:val="003C41BB"/>
    <w:rsid w:val="003C4791"/>
    <w:rsid w:val="003C60D6"/>
    <w:rsid w:val="00402F18"/>
    <w:rsid w:val="00415E18"/>
    <w:rsid w:val="0043273A"/>
    <w:rsid w:val="00434525"/>
    <w:rsid w:val="004447DE"/>
    <w:rsid w:val="00444969"/>
    <w:rsid w:val="00445C1D"/>
    <w:rsid w:val="004469DA"/>
    <w:rsid w:val="00447069"/>
    <w:rsid w:val="00455F7E"/>
    <w:rsid w:val="0047016A"/>
    <w:rsid w:val="004A0D0E"/>
    <w:rsid w:val="004A6C18"/>
    <w:rsid w:val="004C062E"/>
    <w:rsid w:val="004C64F4"/>
    <w:rsid w:val="004C6A2D"/>
    <w:rsid w:val="004D6CBB"/>
    <w:rsid w:val="004E180A"/>
    <w:rsid w:val="004F3988"/>
    <w:rsid w:val="004F6E1E"/>
    <w:rsid w:val="005128E7"/>
    <w:rsid w:val="005172BF"/>
    <w:rsid w:val="00524B70"/>
    <w:rsid w:val="00533B97"/>
    <w:rsid w:val="005366A6"/>
    <w:rsid w:val="00564AD2"/>
    <w:rsid w:val="005722E7"/>
    <w:rsid w:val="00574589"/>
    <w:rsid w:val="005915A4"/>
    <w:rsid w:val="00592DD4"/>
    <w:rsid w:val="00597147"/>
    <w:rsid w:val="005A3FEF"/>
    <w:rsid w:val="005A6DDD"/>
    <w:rsid w:val="005A79CD"/>
    <w:rsid w:val="005B0C25"/>
    <w:rsid w:val="005C339A"/>
    <w:rsid w:val="005C4972"/>
    <w:rsid w:val="005C67A1"/>
    <w:rsid w:val="005D4922"/>
    <w:rsid w:val="005E05F9"/>
    <w:rsid w:val="005E4167"/>
    <w:rsid w:val="005E73DD"/>
    <w:rsid w:val="005F473D"/>
    <w:rsid w:val="00602173"/>
    <w:rsid w:val="00607869"/>
    <w:rsid w:val="00612337"/>
    <w:rsid w:val="00621B1A"/>
    <w:rsid w:val="00632FFB"/>
    <w:rsid w:val="00641226"/>
    <w:rsid w:val="006528F0"/>
    <w:rsid w:val="00652DC3"/>
    <w:rsid w:val="00666689"/>
    <w:rsid w:val="00670965"/>
    <w:rsid w:val="00694199"/>
    <w:rsid w:val="006A03E8"/>
    <w:rsid w:val="006B3A41"/>
    <w:rsid w:val="006C6F95"/>
    <w:rsid w:val="006D16EA"/>
    <w:rsid w:val="006E39DD"/>
    <w:rsid w:val="007133D5"/>
    <w:rsid w:val="00715940"/>
    <w:rsid w:val="007331CB"/>
    <w:rsid w:val="00751BA5"/>
    <w:rsid w:val="0078126F"/>
    <w:rsid w:val="00785CAE"/>
    <w:rsid w:val="00796CB3"/>
    <w:rsid w:val="007A0D9A"/>
    <w:rsid w:val="007C4DC0"/>
    <w:rsid w:val="007D06A1"/>
    <w:rsid w:val="007E3146"/>
    <w:rsid w:val="007F24FB"/>
    <w:rsid w:val="007F7AE1"/>
    <w:rsid w:val="0080139B"/>
    <w:rsid w:val="008024D4"/>
    <w:rsid w:val="008031FD"/>
    <w:rsid w:val="00824FE7"/>
    <w:rsid w:val="00835982"/>
    <w:rsid w:val="008368C4"/>
    <w:rsid w:val="00845F62"/>
    <w:rsid w:val="008533C3"/>
    <w:rsid w:val="00865A53"/>
    <w:rsid w:val="00875ACB"/>
    <w:rsid w:val="0087759D"/>
    <w:rsid w:val="00882BFF"/>
    <w:rsid w:val="008847F3"/>
    <w:rsid w:val="008A1894"/>
    <w:rsid w:val="008A66FD"/>
    <w:rsid w:val="008B3AB9"/>
    <w:rsid w:val="008B3F61"/>
    <w:rsid w:val="008D6BEC"/>
    <w:rsid w:val="008E0950"/>
    <w:rsid w:val="008E6AF4"/>
    <w:rsid w:val="008F1A51"/>
    <w:rsid w:val="008F39F2"/>
    <w:rsid w:val="009020B8"/>
    <w:rsid w:val="0090232A"/>
    <w:rsid w:val="009029D3"/>
    <w:rsid w:val="00911B1B"/>
    <w:rsid w:val="00915877"/>
    <w:rsid w:val="0093760F"/>
    <w:rsid w:val="00941BCD"/>
    <w:rsid w:val="00963DED"/>
    <w:rsid w:val="009647EB"/>
    <w:rsid w:val="00990FFC"/>
    <w:rsid w:val="009B25E2"/>
    <w:rsid w:val="009E2903"/>
    <w:rsid w:val="009E4664"/>
    <w:rsid w:val="009F1D46"/>
    <w:rsid w:val="009F2362"/>
    <w:rsid w:val="00A01B83"/>
    <w:rsid w:val="00A059BB"/>
    <w:rsid w:val="00A15B53"/>
    <w:rsid w:val="00A15C45"/>
    <w:rsid w:val="00A21019"/>
    <w:rsid w:val="00A40C5F"/>
    <w:rsid w:val="00A43F63"/>
    <w:rsid w:val="00A44D5A"/>
    <w:rsid w:val="00A536A1"/>
    <w:rsid w:val="00A716D8"/>
    <w:rsid w:val="00A91960"/>
    <w:rsid w:val="00AB2AF4"/>
    <w:rsid w:val="00AB7E15"/>
    <w:rsid w:val="00AC60A9"/>
    <w:rsid w:val="00AC6D2C"/>
    <w:rsid w:val="00AE07A4"/>
    <w:rsid w:val="00AF01DA"/>
    <w:rsid w:val="00AF29E8"/>
    <w:rsid w:val="00AF29F2"/>
    <w:rsid w:val="00B01A24"/>
    <w:rsid w:val="00B21BCC"/>
    <w:rsid w:val="00B222BF"/>
    <w:rsid w:val="00B25A8F"/>
    <w:rsid w:val="00B34A0D"/>
    <w:rsid w:val="00B53ABC"/>
    <w:rsid w:val="00B54CBF"/>
    <w:rsid w:val="00B74F51"/>
    <w:rsid w:val="00B956C0"/>
    <w:rsid w:val="00BB1FE7"/>
    <w:rsid w:val="00BE4660"/>
    <w:rsid w:val="00BF27F0"/>
    <w:rsid w:val="00BF28D7"/>
    <w:rsid w:val="00BF3E00"/>
    <w:rsid w:val="00C10ABF"/>
    <w:rsid w:val="00C24CF9"/>
    <w:rsid w:val="00C26457"/>
    <w:rsid w:val="00C45A66"/>
    <w:rsid w:val="00C553A8"/>
    <w:rsid w:val="00C74FAF"/>
    <w:rsid w:val="00CA1D5A"/>
    <w:rsid w:val="00CA3E54"/>
    <w:rsid w:val="00CA6B5D"/>
    <w:rsid w:val="00CB1813"/>
    <w:rsid w:val="00CC1229"/>
    <w:rsid w:val="00CC1265"/>
    <w:rsid w:val="00CC40CE"/>
    <w:rsid w:val="00D023F0"/>
    <w:rsid w:val="00D04257"/>
    <w:rsid w:val="00D04594"/>
    <w:rsid w:val="00D048CF"/>
    <w:rsid w:val="00D14499"/>
    <w:rsid w:val="00D21350"/>
    <w:rsid w:val="00D221D4"/>
    <w:rsid w:val="00D2570D"/>
    <w:rsid w:val="00D35A50"/>
    <w:rsid w:val="00D40BA1"/>
    <w:rsid w:val="00D4170D"/>
    <w:rsid w:val="00D60A95"/>
    <w:rsid w:val="00D66718"/>
    <w:rsid w:val="00D73B65"/>
    <w:rsid w:val="00D812D1"/>
    <w:rsid w:val="00D83D30"/>
    <w:rsid w:val="00D976F3"/>
    <w:rsid w:val="00DB3DA7"/>
    <w:rsid w:val="00DF3CFB"/>
    <w:rsid w:val="00E12D5C"/>
    <w:rsid w:val="00E31B5A"/>
    <w:rsid w:val="00E31E24"/>
    <w:rsid w:val="00E35A0E"/>
    <w:rsid w:val="00E42882"/>
    <w:rsid w:val="00E5534C"/>
    <w:rsid w:val="00E61CAF"/>
    <w:rsid w:val="00E636CC"/>
    <w:rsid w:val="00E752C5"/>
    <w:rsid w:val="00E86CF1"/>
    <w:rsid w:val="00EB1C89"/>
    <w:rsid w:val="00EB68FA"/>
    <w:rsid w:val="00EC0F47"/>
    <w:rsid w:val="00EC10A8"/>
    <w:rsid w:val="00EC4517"/>
    <w:rsid w:val="00ED3183"/>
    <w:rsid w:val="00ED5A76"/>
    <w:rsid w:val="00EE659F"/>
    <w:rsid w:val="00EF027B"/>
    <w:rsid w:val="00EF3CE4"/>
    <w:rsid w:val="00EF7D91"/>
    <w:rsid w:val="00F0220F"/>
    <w:rsid w:val="00F151F6"/>
    <w:rsid w:val="00F26BF6"/>
    <w:rsid w:val="00F30305"/>
    <w:rsid w:val="00F32CDE"/>
    <w:rsid w:val="00F60139"/>
    <w:rsid w:val="00F62D38"/>
    <w:rsid w:val="00F74068"/>
    <w:rsid w:val="00F748C9"/>
    <w:rsid w:val="00F74F6A"/>
    <w:rsid w:val="00F80D60"/>
    <w:rsid w:val="00F942AC"/>
    <w:rsid w:val="00FB01F2"/>
    <w:rsid w:val="00FB247E"/>
    <w:rsid w:val="00FB467E"/>
    <w:rsid w:val="00FC1D2F"/>
    <w:rsid w:val="00FD61CD"/>
    <w:rsid w:val="00FE4E16"/>
    <w:rsid w:val="00FF0ED9"/>
    <w:rsid w:val="00FF1903"/>
    <w:rsid w:val="00FF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94DED9"/>
  <w15:docId w15:val="{8895B1DC-AF36-459D-95C6-EAF4820A9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Ttul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Ttul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Ttul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Ttul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Ttul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Ttul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link w:val="CabealhoCarter"/>
    <w:uiPriority w:val="99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Cabealhodanota">
    <w:name w:val="Note Heading"/>
    <w:basedOn w:val="Normal"/>
    <w:next w:val="Normal"/>
    <w:rsid w:val="00EE659F"/>
  </w:style>
  <w:style w:type="paragraph" w:styleId="Cabealh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Cabealh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character" w:customStyle="1" w:styleId="hps">
    <w:name w:val="hps"/>
    <w:basedOn w:val="Tipodeletrapredefinidodopargrafo"/>
    <w:rsid w:val="00DB3DA7"/>
  </w:style>
  <w:style w:type="paragraph" w:styleId="PargrafodaLista">
    <w:name w:val="List Paragraph"/>
    <w:basedOn w:val="Normal"/>
    <w:uiPriority w:val="34"/>
    <w:qFormat/>
    <w:rsid w:val="008533C3"/>
    <w:pPr>
      <w:ind w:left="720"/>
    </w:pPr>
    <w:rPr>
      <w:rFonts w:ascii="Calibri" w:eastAsiaTheme="minorHAnsi" w:hAnsi="Calibri"/>
      <w:spacing w:val="0"/>
      <w:sz w:val="22"/>
      <w:szCs w:val="22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232949"/>
    <w:rPr>
      <w:rFonts w:ascii="Arial" w:eastAsia="Times New Roman" w:hAnsi="Arial"/>
      <w:spacing w:val="-5"/>
      <w:lang w:eastAsia="en-US"/>
    </w:rPr>
  </w:style>
  <w:style w:type="character" w:customStyle="1" w:styleId="apple-converted-space">
    <w:name w:val="apple-converted-space"/>
    <w:basedOn w:val="Tipodeletrapredefinidodopargrafo"/>
    <w:rsid w:val="005E73DD"/>
  </w:style>
  <w:style w:type="paragraph" w:customStyle="1" w:styleId="TableParagraph">
    <w:name w:val="Table Paragraph"/>
    <w:basedOn w:val="Normal"/>
    <w:uiPriority w:val="1"/>
    <w:qFormat/>
    <w:rsid w:val="00FB247E"/>
    <w:pPr>
      <w:widowControl w:val="0"/>
      <w:ind w:left="0"/>
    </w:pPr>
    <w:rPr>
      <w:rFonts w:ascii="Calibri" w:eastAsia="Calibri" w:hAnsi="Calibri"/>
      <w:spacing w:val="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7047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2291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9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576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778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94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30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255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355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849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278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39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555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gp-ginastica.pt" TargetMode="External"/><Relationship Id="rId2" Type="http://schemas.openxmlformats.org/officeDocument/2006/relationships/hyperlink" Target="mailto:gympor@gympor.com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gp-ginastica.pt" TargetMode="External"/><Relationship Id="rId2" Type="http://schemas.openxmlformats.org/officeDocument/2006/relationships/hyperlink" Target="mailto:gympor@gympor.com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as\Microsoft%20Office\Templates\2070\Fax%20profissio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007DB-84A3-4141-AD2C-5B9D8E9FA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Fax profissional.dot</Template>
  <TotalTime>10</TotalTime>
  <Pages>1</Pages>
  <Words>307</Words>
  <Characters>1662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 profissional</vt:lpstr>
      <vt:lpstr>Fax profissional</vt:lpstr>
    </vt:vector>
  </TitlesOfParts>
  <Company>Hewlett-Packard</Company>
  <LinksUpToDate>false</LinksUpToDate>
  <CharactersWithSpaces>1966</CharactersWithSpaces>
  <SharedDoc>false</SharedDoc>
  <HyperlinkBase/>
  <HLinks>
    <vt:vector size="24" baseType="variant">
      <vt:variant>
        <vt:i4>2097189</vt:i4>
      </vt:variant>
      <vt:variant>
        <vt:i4>12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7471116</vt:i4>
      </vt:variant>
      <vt:variant>
        <vt:i4>9</vt:i4>
      </vt:variant>
      <vt:variant>
        <vt:i4>0</vt:i4>
      </vt:variant>
      <vt:variant>
        <vt:i4>5</vt:i4>
      </vt:variant>
      <vt:variant>
        <vt:lpwstr>mailto:fpg@mail.telepac.pt</vt:lpwstr>
      </vt:variant>
      <vt:variant>
        <vt:lpwstr/>
      </vt:variant>
      <vt:variant>
        <vt:i4>2097189</vt:i4>
      </vt:variant>
      <vt:variant>
        <vt:i4>6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3276821</vt:i4>
      </vt:variant>
      <vt:variant>
        <vt:i4>3</vt:i4>
      </vt:variant>
      <vt:variant>
        <vt:i4>0</vt:i4>
      </vt:variant>
      <vt:variant>
        <vt:i4>5</vt:i4>
      </vt:variant>
      <vt:variant>
        <vt:lpwstr>mailto:gympor@gympor.com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profissional</dc:title>
  <dc:creator>wg2003</dc:creator>
  <cp:lastModifiedBy>FGP - Maria João</cp:lastModifiedBy>
  <cp:revision>6</cp:revision>
  <cp:lastPrinted>2020-09-09T15:10:00Z</cp:lastPrinted>
  <dcterms:created xsi:type="dcterms:W3CDTF">2020-09-09T15:07:00Z</dcterms:created>
  <dcterms:modified xsi:type="dcterms:W3CDTF">2020-09-09T15:19:00Z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2070</vt:i4>
  </property>
</Properties>
</file>